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5D41C" w14:textId="2FDD516A" w:rsidR="001B33EA" w:rsidRPr="00C11436" w:rsidRDefault="00C11436" w:rsidP="001D1CD4">
      <w:pPr>
        <w:spacing w:line="480" w:lineRule="auto"/>
        <w:jc w:val="center"/>
        <w:rPr>
          <w:rFonts w:ascii="Arial" w:hAnsi="Arial"/>
          <w:color w:val="333333"/>
          <w:sz w:val="20"/>
          <w:szCs w:val="20"/>
          <w:lang w:val="en-US"/>
        </w:rPr>
      </w:pPr>
      <w:r w:rsidRPr="00C11436">
        <w:rPr>
          <w:rFonts w:ascii="Arial" w:hAnsi="Arial"/>
          <w:b/>
          <w:color w:val="333333"/>
          <w:sz w:val="20"/>
          <w:szCs w:val="20"/>
          <w:lang w:val="en-US"/>
        </w:rPr>
        <w:t>PLAN OF THE EDUCATIONAL ACTIVITIES</w:t>
      </w:r>
      <w:r w:rsidR="001B33EA" w:rsidRPr="00C11436">
        <w:rPr>
          <w:rFonts w:ascii="Arial" w:hAnsi="Arial"/>
          <w:b/>
          <w:color w:val="333333"/>
          <w:sz w:val="20"/>
          <w:szCs w:val="20"/>
          <w:lang w:val="en-US"/>
        </w:rPr>
        <w:t xml:space="preserve"> </w:t>
      </w:r>
      <w:r>
        <w:rPr>
          <w:rFonts w:ascii="Arial" w:hAnsi="Arial"/>
          <w:b/>
          <w:color w:val="333333"/>
          <w:sz w:val="20"/>
          <w:szCs w:val="20"/>
          <w:lang w:val="en-US"/>
        </w:rPr>
        <w:t>–</w:t>
      </w:r>
      <w:r w:rsidR="001B33EA" w:rsidRPr="00C11436">
        <w:rPr>
          <w:rFonts w:ascii="Arial" w:hAnsi="Arial"/>
          <w:b/>
          <w:color w:val="333333"/>
          <w:sz w:val="20"/>
          <w:szCs w:val="20"/>
          <w:lang w:val="en-US"/>
        </w:rPr>
        <w:t xml:space="preserve"> </w:t>
      </w:r>
      <w:r>
        <w:rPr>
          <w:rFonts w:ascii="Arial" w:hAnsi="Arial"/>
          <w:b/>
          <w:color w:val="333333"/>
          <w:sz w:val="20"/>
          <w:szCs w:val="20"/>
          <w:lang w:val="en-US"/>
        </w:rPr>
        <w:t>Academic Year</w:t>
      </w:r>
      <w:r w:rsidR="001B33EA" w:rsidRPr="00C11436">
        <w:rPr>
          <w:rFonts w:ascii="Arial" w:hAnsi="Arial"/>
          <w:color w:val="333333"/>
          <w:sz w:val="20"/>
          <w:szCs w:val="20"/>
          <w:lang w:val="en-US"/>
        </w:rPr>
        <w:t xml:space="preserve"> </w:t>
      </w:r>
      <w:r w:rsidR="005F1B3B" w:rsidRPr="00C11436">
        <w:rPr>
          <w:rFonts w:ascii="Arial" w:hAnsi="Arial"/>
          <w:color w:val="333333"/>
          <w:sz w:val="20"/>
          <w:szCs w:val="20"/>
          <w:lang w:val="en-US"/>
        </w:rPr>
        <w:t>………...</w:t>
      </w:r>
    </w:p>
    <w:p w14:paraId="0626E561" w14:textId="1295DAFE" w:rsidR="001B33EA" w:rsidRPr="00C11436" w:rsidRDefault="00C11436" w:rsidP="0036629A">
      <w:pPr>
        <w:spacing w:line="360" w:lineRule="auto"/>
        <w:rPr>
          <w:rFonts w:ascii="Arial" w:hAnsi="Arial"/>
          <w:bCs/>
          <w:color w:val="333333"/>
          <w:sz w:val="20"/>
          <w:szCs w:val="20"/>
          <w:lang w:val="en-US"/>
        </w:rPr>
      </w:pPr>
      <w:r w:rsidRPr="00C11436">
        <w:rPr>
          <w:rFonts w:ascii="Arial" w:hAnsi="Arial"/>
          <w:b/>
          <w:color w:val="333333"/>
          <w:sz w:val="20"/>
          <w:szCs w:val="20"/>
          <w:lang w:val="en-US"/>
        </w:rPr>
        <w:t>PH. D. STUDENT</w:t>
      </w:r>
      <w:proofErr w:type="gramStart"/>
      <w:r w:rsidR="001B33EA" w:rsidRPr="00C11436">
        <w:rPr>
          <w:rFonts w:ascii="Arial" w:hAnsi="Arial"/>
          <w:color w:val="333333"/>
          <w:sz w:val="20"/>
          <w:szCs w:val="20"/>
          <w:lang w:val="en-US"/>
        </w:rPr>
        <w:t xml:space="preserve">: </w:t>
      </w:r>
      <w:r w:rsidR="005F1B3B" w:rsidRPr="00C11436">
        <w:rPr>
          <w:rFonts w:ascii="Arial" w:hAnsi="Arial"/>
          <w:color w:val="333333"/>
          <w:sz w:val="20"/>
          <w:szCs w:val="20"/>
          <w:lang w:val="en-US"/>
        </w:rPr>
        <w:t>.</w:t>
      </w:r>
      <w:proofErr w:type="gramEnd"/>
      <w:r w:rsidR="001B33EA" w:rsidRPr="00C11436">
        <w:rPr>
          <w:rFonts w:ascii="Arial" w:hAnsi="Arial"/>
          <w:color w:val="333333"/>
          <w:sz w:val="20"/>
          <w:szCs w:val="20"/>
          <w:lang w:val="en-US"/>
        </w:rPr>
        <w:t>…</w:t>
      </w:r>
      <w:r w:rsidR="001B33EA" w:rsidRPr="00C11436">
        <w:rPr>
          <w:rFonts w:ascii="Times" w:hAnsi="Times"/>
          <w:color w:val="333333"/>
          <w:sz w:val="20"/>
          <w:szCs w:val="20"/>
          <w:lang w:val="en-US"/>
        </w:rPr>
        <w:t>……………………………………………</w:t>
      </w:r>
      <w:r w:rsidR="005F1B3B" w:rsidRPr="00C11436">
        <w:rPr>
          <w:rFonts w:ascii="Times" w:hAnsi="Times"/>
          <w:color w:val="333333"/>
          <w:sz w:val="20"/>
          <w:szCs w:val="20"/>
          <w:lang w:val="en-US"/>
        </w:rPr>
        <w:t>……</w:t>
      </w:r>
      <w:r w:rsidR="001B33EA" w:rsidRPr="00C11436">
        <w:rPr>
          <w:rFonts w:ascii="Times" w:hAnsi="Times"/>
          <w:b/>
          <w:bCs/>
          <w:color w:val="333333"/>
          <w:sz w:val="20"/>
          <w:szCs w:val="20"/>
          <w:lang w:val="en-US"/>
        </w:rPr>
        <w:t xml:space="preserve"> </w:t>
      </w:r>
      <w:r w:rsidRPr="00C11436">
        <w:rPr>
          <w:rFonts w:ascii="Arial" w:hAnsi="Arial"/>
          <w:b/>
          <w:bCs/>
          <w:color w:val="333333"/>
          <w:sz w:val="20"/>
          <w:szCs w:val="20"/>
          <w:lang w:val="en-US"/>
        </w:rPr>
        <w:t>CYCLE</w:t>
      </w:r>
      <w:r w:rsidR="001B33EA" w:rsidRPr="00C11436">
        <w:rPr>
          <w:rFonts w:ascii="Arial" w:hAnsi="Arial"/>
          <w:b/>
          <w:bCs/>
          <w:color w:val="333333"/>
          <w:sz w:val="20"/>
          <w:szCs w:val="20"/>
          <w:lang w:val="en-US"/>
        </w:rPr>
        <w:t>:</w:t>
      </w:r>
      <w:r w:rsidR="001B33EA" w:rsidRPr="00C11436">
        <w:rPr>
          <w:rFonts w:ascii="Arial" w:hAnsi="Arial"/>
          <w:color w:val="333333"/>
          <w:sz w:val="20"/>
          <w:szCs w:val="20"/>
          <w:lang w:val="en-US"/>
        </w:rPr>
        <w:t xml:space="preserve"> </w:t>
      </w:r>
      <w:r w:rsidR="00C415B2" w:rsidRPr="00C11436">
        <w:rPr>
          <w:rFonts w:ascii="Arial" w:hAnsi="Arial"/>
          <w:color w:val="333333"/>
          <w:sz w:val="20"/>
          <w:szCs w:val="20"/>
          <w:lang w:val="en-US"/>
        </w:rPr>
        <w:t>……</w:t>
      </w:r>
      <w:r w:rsidRPr="00C11436">
        <w:rPr>
          <w:rFonts w:ascii="Arial" w:hAnsi="Arial"/>
          <w:color w:val="333333"/>
          <w:sz w:val="20"/>
          <w:szCs w:val="20"/>
          <w:lang w:val="en-US"/>
        </w:rPr>
        <w:t>………</w:t>
      </w:r>
      <w:r w:rsidR="005F1B3B" w:rsidRPr="00C11436">
        <w:rPr>
          <w:rFonts w:ascii="Arial" w:hAnsi="Arial"/>
          <w:color w:val="333333"/>
          <w:sz w:val="20"/>
          <w:szCs w:val="20"/>
          <w:lang w:val="en-US"/>
        </w:rPr>
        <w:t>.</w:t>
      </w:r>
      <w:r w:rsidR="001B33EA" w:rsidRPr="00C11436">
        <w:rPr>
          <w:rFonts w:ascii="Arial" w:hAnsi="Arial"/>
          <w:color w:val="333333"/>
          <w:sz w:val="20"/>
          <w:szCs w:val="20"/>
          <w:lang w:val="en-US"/>
        </w:rPr>
        <w:t xml:space="preserve">  </w:t>
      </w:r>
      <w:r w:rsidRPr="00C11436">
        <w:rPr>
          <w:rFonts w:ascii="Arial" w:hAnsi="Arial"/>
          <w:b/>
          <w:bCs/>
          <w:color w:val="333333"/>
          <w:sz w:val="20"/>
          <w:szCs w:val="20"/>
          <w:lang w:val="en-US"/>
        </w:rPr>
        <w:t>YEAR</w:t>
      </w:r>
      <w:r w:rsidR="001B33EA" w:rsidRPr="00C11436">
        <w:rPr>
          <w:rFonts w:ascii="Arial" w:hAnsi="Arial"/>
          <w:b/>
          <w:bCs/>
          <w:color w:val="333333"/>
          <w:sz w:val="20"/>
          <w:szCs w:val="20"/>
          <w:lang w:val="en-US"/>
        </w:rPr>
        <w:t>:</w:t>
      </w:r>
      <w:r w:rsidR="001B33EA" w:rsidRPr="00C11436">
        <w:rPr>
          <w:rFonts w:ascii="Arial" w:hAnsi="Arial"/>
          <w:color w:val="333333"/>
          <w:sz w:val="20"/>
          <w:szCs w:val="20"/>
          <w:lang w:val="en-US"/>
        </w:rPr>
        <w:t xml:space="preserve"> </w:t>
      </w:r>
      <w:r w:rsidR="001B33EA" w:rsidRPr="00C11436">
        <w:rPr>
          <w:rFonts w:ascii="Arial" w:hAnsi="Arial"/>
          <w:bCs/>
          <w:color w:val="333333"/>
          <w:sz w:val="20"/>
          <w:szCs w:val="20"/>
          <w:lang w:val="en-US"/>
        </w:rPr>
        <w:t>…...</w:t>
      </w:r>
      <w:r w:rsidR="00C415B2" w:rsidRPr="00C11436">
        <w:rPr>
          <w:rFonts w:ascii="Arial" w:hAnsi="Arial"/>
          <w:bCs/>
          <w:color w:val="333333"/>
          <w:sz w:val="20"/>
          <w:szCs w:val="20"/>
          <w:lang w:val="en-US"/>
        </w:rPr>
        <w:t>...</w:t>
      </w:r>
      <w:r w:rsidRPr="00C11436">
        <w:rPr>
          <w:rFonts w:ascii="Arial" w:hAnsi="Arial"/>
          <w:color w:val="333333"/>
          <w:sz w:val="20"/>
          <w:szCs w:val="20"/>
          <w:lang w:val="en-US"/>
        </w:rPr>
        <w:t>…</w:t>
      </w:r>
      <w:proofErr w:type="gramStart"/>
      <w:r w:rsidR="005F1B3B" w:rsidRPr="00C11436">
        <w:rPr>
          <w:rFonts w:ascii="Arial" w:hAnsi="Arial"/>
          <w:bCs/>
          <w:color w:val="333333"/>
          <w:sz w:val="20"/>
          <w:szCs w:val="20"/>
          <w:lang w:val="en-US"/>
        </w:rPr>
        <w:t>.....</w:t>
      </w:r>
      <w:proofErr w:type="gramEnd"/>
    </w:p>
    <w:p w14:paraId="680E05F1" w14:textId="6B271EC3" w:rsidR="001B33EA" w:rsidRPr="00570DEF" w:rsidRDefault="00C11436" w:rsidP="00C11436">
      <w:pPr>
        <w:spacing w:line="360" w:lineRule="auto"/>
        <w:rPr>
          <w:rFonts w:ascii="Arial" w:hAnsi="Arial"/>
          <w:bCs/>
          <w:color w:val="333333"/>
          <w:sz w:val="20"/>
          <w:szCs w:val="20"/>
        </w:rPr>
      </w:pPr>
      <w:r>
        <w:rPr>
          <w:rFonts w:ascii="Arial" w:hAnsi="Arial"/>
          <w:b/>
          <w:color w:val="333333"/>
          <w:sz w:val="20"/>
          <w:szCs w:val="20"/>
        </w:rPr>
        <w:t>TOPIC OF THE THESIS</w:t>
      </w:r>
      <w:r w:rsidR="001B33EA" w:rsidRPr="00570DEF">
        <w:rPr>
          <w:rFonts w:ascii="Arial" w:hAnsi="Arial"/>
          <w:b/>
          <w:color w:val="333333"/>
          <w:sz w:val="20"/>
          <w:szCs w:val="20"/>
        </w:rPr>
        <w:t>:</w:t>
      </w:r>
      <w:r w:rsidR="00631EC5">
        <w:rPr>
          <w:rFonts w:ascii="Arial" w:hAnsi="Arial"/>
          <w:b/>
          <w:color w:val="333333"/>
          <w:sz w:val="20"/>
          <w:szCs w:val="20"/>
        </w:rPr>
        <w:t xml:space="preserve"> </w:t>
      </w:r>
      <w:r w:rsidR="001B33EA" w:rsidRPr="00570DEF">
        <w:rPr>
          <w:rFonts w:ascii="Arial" w:hAnsi="Arial"/>
          <w:bCs/>
          <w:color w:val="333333"/>
          <w:sz w:val="20"/>
          <w:szCs w:val="20"/>
        </w:rPr>
        <w:t>………………………………………</w:t>
      </w:r>
      <w:r w:rsidR="005F1B3B" w:rsidRPr="00570DEF">
        <w:rPr>
          <w:rFonts w:ascii="Arial" w:hAnsi="Arial"/>
          <w:bCs/>
          <w:color w:val="333333"/>
          <w:sz w:val="20"/>
          <w:szCs w:val="20"/>
        </w:rPr>
        <w:t>……</w:t>
      </w:r>
      <w:proofErr w:type="gramStart"/>
      <w:r w:rsidR="005F1B3B" w:rsidRPr="00570DEF">
        <w:rPr>
          <w:rFonts w:ascii="Arial" w:hAnsi="Arial"/>
          <w:bCs/>
          <w:color w:val="333333"/>
          <w:sz w:val="20"/>
          <w:szCs w:val="20"/>
        </w:rPr>
        <w:t>…….</w:t>
      </w:r>
      <w:proofErr w:type="gramEnd"/>
      <w:r w:rsidR="001B33EA" w:rsidRPr="00570DEF">
        <w:rPr>
          <w:rFonts w:ascii="Arial" w:hAnsi="Arial"/>
          <w:bCs/>
          <w:color w:val="333333"/>
          <w:sz w:val="20"/>
          <w:szCs w:val="20"/>
        </w:rPr>
        <w:t>……………………………………………</w:t>
      </w:r>
      <w:r>
        <w:rPr>
          <w:rFonts w:ascii="Arial" w:hAnsi="Arial"/>
          <w:bCs/>
          <w:color w:val="333333"/>
          <w:sz w:val="20"/>
          <w:szCs w:val="20"/>
        </w:rPr>
        <w:br/>
      </w:r>
      <w:r w:rsidR="001B33EA" w:rsidRPr="00570DEF">
        <w:rPr>
          <w:rFonts w:ascii="Arial" w:hAnsi="Arial"/>
          <w:bCs/>
          <w:color w:val="333333"/>
          <w:sz w:val="20"/>
          <w:szCs w:val="20"/>
        </w:rPr>
        <w:t>……………………………………………………………</w:t>
      </w:r>
      <w:r w:rsidR="005F1B3B" w:rsidRPr="00570DEF">
        <w:rPr>
          <w:rFonts w:ascii="Arial" w:hAnsi="Arial"/>
          <w:bCs/>
          <w:color w:val="333333"/>
          <w:sz w:val="20"/>
          <w:szCs w:val="20"/>
        </w:rPr>
        <w:t>…….…</w:t>
      </w:r>
      <w:r w:rsidRPr="00570DEF">
        <w:rPr>
          <w:rFonts w:ascii="Arial" w:hAnsi="Arial"/>
          <w:bCs/>
          <w:color w:val="333333"/>
          <w:sz w:val="20"/>
          <w:szCs w:val="20"/>
        </w:rPr>
        <w:t>………………………………………………………</w:t>
      </w:r>
    </w:p>
    <w:tbl>
      <w:tblPr>
        <w:tblW w:w="9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7870"/>
        <w:gridCol w:w="840"/>
        <w:gridCol w:w="840"/>
      </w:tblGrid>
      <w:tr w:rsidR="006603DF" w:rsidRPr="006E06F9" w14:paraId="3AB557A6" w14:textId="77777777" w:rsidTr="006E06F9">
        <w:tc>
          <w:tcPr>
            <w:tcW w:w="7870" w:type="dxa"/>
            <w:shd w:val="clear" w:color="auto" w:fill="002060"/>
          </w:tcPr>
          <w:p w14:paraId="7D06DC6E" w14:textId="35DC1D3B" w:rsidR="006603DF" w:rsidRPr="006E06F9" w:rsidRDefault="00C11436" w:rsidP="00631EC5">
            <w:pPr>
              <w:spacing w:before="200" w:after="200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/>
              </w:rPr>
            </w:pPr>
            <w:r w:rsidRPr="006E06F9">
              <w:rPr>
                <w:rFonts w:ascii="Arial" w:hAnsi="Arial"/>
                <w:b/>
                <w:color w:val="FFFFFF"/>
                <w:sz w:val="18"/>
                <w:szCs w:val="18"/>
                <w:lang w:val="en-US"/>
              </w:rPr>
              <w:t>ACTIVITIES FORESEEN IN THE ACADEMIC YEAR</w:t>
            </w:r>
            <w:r w:rsidR="006603DF" w:rsidRPr="006E06F9">
              <w:rPr>
                <w:rFonts w:ascii="Arial" w:hAnsi="Arial"/>
                <w:b/>
                <w:color w:val="FFFFFF"/>
                <w:sz w:val="18"/>
                <w:szCs w:val="18"/>
                <w:lang w:val="en-US"/>
              </w:rPr>
              <w:t xml:space="preserve"> (</w:t>
            </w:r>
            <w:r w:rsidRPr="006E06F9">
              <w:rPr>
                <w:rFonts w:ascii="Arial" w:hAnsi="Arial"/>
                <w:b/>
                <w:color w:val="FFFFFF"/>
                <w:sz w:val="18"/>
                <w:szCs w:val="18"/>
                <w:lang w:val="en-US"/>
              </w:rPr>
              <w:t>with certification</w:t>
            </w:r>
            <w:r w:rsidR="006603DF" w:rsidRPr="006E06F9">
              <w:rPr>
                <w:rFonts w:ascii="Arial" w:hAnsi="Arial"/>
                <w:b/>
                <w:color w:val="FFFFFF"/>
                <w:sz w:val="18"/>
                <w:szCs w:val="18"/>
                <w:lang w:val="en-US"/>
              </w:rPr>
              <w:t>)</w:t>
            </w:r>
          </w:p>
        </w:tc>
        <w:tc>
          <w:tcPr>
            <w:tcW w:w="840" w:type="dxa"/>
            <w:shd w:val="clear" w:color="auto" w:fill="B4C6E7" w:themeFill="accent1" w:themeFillTint="66"/>
          </w:tcPr>
          <w:p w14:paraId="0B436372" w14:textId="4FD84F31" w:rsidR="006603DF" w:rsidRPr="006E06F9" w:rsidRDefault="00C11436" w:rsidP="00631EC5">
            <w:pPr>
              <w:spacing w:before="120"/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  <w:r w:rsidRPr="006E06F9">
              <w:rPr>
                <w:rFonts w:ascii="Arial" w:hAnsi="Arial"/>
                <w:b/>
                <w:color w:val="333333"/>
                <w:sz w:val="18"/>
                <w:szCs w:val="18"/>
              </w:rPr>
              <w:t>Hours</w:t>
            </w:r>
          </w:p>
          <w:p w14:paraId="334ACD14" w14:textId="475517B3" w:rsidR="006603DF" w:rsidRPr="006E06F9" w:rsidRDefault="006603DF" w:rsidP="00631EC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  <w:r w:rsidRPr="006E06F9">
              <w:rPr>
                <w:rFonts w:ascii="Arial" w:hAnsi="Arial"/>
                <w:b/>
                <w:color w:val="333333"/>
                <w:sz w:val="18"/>
                <w:szCs w:val="18"/>
              </w:rPr>
              <w:t>o</w:t>
            </w:r>
            <w:r w:rsidR="00C11436" w:rsidRPr="006E06F9">
              <w:rPr>
                <w:rFonts w:ascii="Arial" w:hAnsi="Arial"/>
                <w:b/>
                <w:color w:val="333333"/>
                <w:sz w:val="18"/>
                <w:szCs w:val="18"/>
              </w:rPr>
              <w:t>r</w:t>
            </w:r>
            <w:r w:rsidRPr="006E06F9">
              <w:rPr>
                <w:rFonts w:ascii="Arial" w:hAnsi="Arial"/>
                <w:b/>
                <w:color w:val="333333"/>
                <w:sz w:val="18"/>
                <w:szCs w:val="18"/>
              </w:rPr>
              <w:t xml:space="preserve"> </w:t>
            </w:r>
            <w:proofErr w:type="spellStart"/>
            <w:r w:rsidR="00C11436" w:rsidRPr="006E06F9">
              <w:rPr>
                <w:rFonts w:ascii="Arial" w:hAnsi="Arial"/>
                <w:b/>
                <w:color w:val="333333"/>
                <w:sz w:val="18"/>
                <w:szCs w:val="18"/>
              </w:rPr>
              <w:t>N</w:t>
            </w:r>
            <w:r w:rsidRPr="006E06F9">
              <w:rPr>
                <w:rFonts w:ascii="Arial" w:hAnsi="Arial"/>
                <w:b/>
                <w:color w:val="333333"/>
                <w:sz w:val="18"/>
                <w:szCs w:val="18"/>
              </w:rPr>
              <w:t>um</w:t>
            </w:r>
            <w:proofErr w:type="spellEnd"/>
          </w:p>
        </w:tc>
        <w:tc>
          <w:tcPr>
            <w:tcW w:w="840" w:type="dxa"/>
            <w:shd w:val="clear" w:color="auto" w:fill="B4C6E7" w:themeFill="accent1" w:themeFillTint="66"/>
          </w:tcPr>
          <w:p w14:paraId="57AA48BD" w14:textId="57C18EA4" w:rsidR="006603DF" w:rsidRPr="006E06F9" w:rsidRDefault="006603DF" w:rsidP="00631EC5">
            <w:pPr>
              <w:spacing w:before="240"/>
              <w:rPr>
                <w:rFonts w:ascii="Arial" w:hAnsi="Arial"/>
                <w:b/>
                <w:color w:val="333333"/>
                <w:sz w:val="18"/>
                <w:szCs w:val="18"/>
              </w:rPr>
            </w:pPr>
            <w:r w:rsidRPr="006E06F9">
              <w:rPr>
                <w:rFonts w:ascii="Arial" w:hAnsi="Arial"/>
                <w:b/>
                <w:color w:val="333333"/>
                <w:sz w:val="18"/>
                <w:szCs w:val="18"/>
              </w:rPr>
              <w:t>CF</w:t>
            </w:r>
            <w:r w:rsidR="00C11436" w:rsidRPr="006E06F9">
              <w:rPr>
                <w:rFonts w:ascii="Arial" w:hAnsi="Arial"/>
                <w:b/>
                <w:color w:val="333333"/>
                <w:sz w:val="18"/>
                <w:szCs w:val="18"/>
              </w:rPr>
              <w:t>R</w:t>
            </w:r>
          </w:p>
        </w:tc>
      </w:tr>
      <w:tr w:rsidR="006603DF" w:rsidRPr="006E06F9" w14:paraId="391E9C6F" w14:textId="77777777" w:rsidTr="006E06F9">
        <w:tc>
          <w:tcPr>
            <w:tcW w:w="7870" w:type="dxa"/>
          </w:tcPr>
          <w:p w14:paraId="55C10A9E" w14:textId="1774F909" w:rsidR="006603DF" w:rsidRPr="006E06F9" w:rsidRDefault="006603D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1a)</w:t>
            </w:r>
            <w:r w:rsidR="004C448A"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ab/>
            </w:r>
            <w:r w:rsidR="004C448A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>Official specialistic and "transversal" courses activated by partner universities or graduate courses followed in foreign universities</w:t>
            </w:r>
            <w:r w:rsidR="004C448A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="00570DEF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</w:t>
            </w:r>
            <w:r w:rsidR="00C11436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as by university transcript</w:t>
            </w:r>
            <w:r w:rsidR="00631EC5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, Min 6 CFR for "transversal" courses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)</w:t>
            </w:r>
            <w:r w:rsidR="00631EC5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  <w:shd w:val="clear" w:color="auto" w:fill="auto"/>
          </w:tcPr>
          <w:p w14:paraId="69C120B2" w14:textId="33831502" w:rsidR="001D1CD4" w:rsidRPr="006E06F9" w:rsidRDefault="001D1CD4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="00C11436" w:rsidRPr="006E06F9">
              <w:rPr>
                <w:rFonts w:ascii="Arial" w:hAnsi="Arial" w:cs="Arial"/>
                <w:color w:val="333333"/>
                <w:sz w:val="18"/>
                <w:szCs w:val="18"/>
              </w:rPr>
              <w:t>N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  <w:p w14:paraId="31102994" w14:textId="77777777" w:rsidR="001D1CD4" w:rsidRPr="006E06F9" w:rsidRDefault="001D1CD4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14:paraId="5417CF3B" w14:textId="77777777" w:rsidR="006603DF" w:rsidRPr="006E06F9" w:rsidRDefault="006603DF" w:rsidP="001C6C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</w:tcPr>
          <w:p w14:paraId="7AE39DE0" w14:textId="77777777" w:rsidR="006603DF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3075FAAD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6603DF" w:rsidRPr="006E06F9" w14:paraId="52722D01" w14:textId="77777777" w:rsidTr="006E06F9">
        <w:tc>
          <w:tcPr>
            <w:tcW w:w="7870" w:type="dxa"/>
          </w:tcPr>
          <w:p w14:paraId="1907612E" w14:textId="12B56E31" w:rsidR="00DA60F6" w:rsidRPr="006E06F9" w:rsidRDefault="006603D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1</w:t>
            </w:r>
            <w:proofErr w:type="gramStart"/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b,c</w:t>
            </w:r>
            <w:proofErr w:type="gramEnd"/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)</w:t>
            </w:r>
            <w:r w:rsidR="00631EC5"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ab/>
            </w:r>
            <w:r w:rsidR="00631EC5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>Ph. D. schools, courses by research institutions, intensive courses</w:t>
            </w:r>
            <w:r w:rsidR="00631EC5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(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0.2 CF</w:t>
            </w:r>
            <w:r w:rsidR="00271B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R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/</w:t>
            </w:r>
            <w:r w:rsidR="00631EC5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hour</w:t>
            </w:r>
            <w:r w:rsidR="00DA60F6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 xml:space="preserve"> + 1 CFR/exam</w:t>
            </w: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)</w:t>
            </w:r>
            <w:r w:rsidR="00631EC5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14:paraId="4B27D6D6" w14:textId="4C58D1DF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r w:rsidR="00631EC5" w:rsidRPr="006E06F9">
              <w:rPr>
                <w:rFonts w:ascii="Arial" w:hAnsi="Arial" w:cs="Arial"/>
                <w:color w:val="333333"/>
                <w:sz w:val="18"/>
                <w:szCs w:val="18"/>
              </w:rPr>
              <w:t>Hours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  <w:p w14:paraId="5269A143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14:paraId="395C7928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840" w:type="dxa"/>
          </w:tcPr>
          <w:p w14:paraId="0F32F184" w14:textId="77777777" w:rsidR="006603DF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2BA0CA00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6E06F9" w:rsidRPr="006E06F9" w14:paraId="728924C6" w14:textId="77777777" w:rsidTr="006E06F9">
        <w:tc>
          <w:tcPr>
            <w:tcW w:w="7870" w:type="dxa"/>
          </w:tcPr>
          <w:p w14:paraId="2606A17F" w14:textId="14986187" w:rsidR="006E06F9" w:rsidRPr="006E06F9" w:rsidRDefault="006E06F9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1d)</w:t>
            </w:r>
            <w:r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ab/>
              <w:t xml:space="preserve">Participation to Ph. D. seminar 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(0.2 CFR/seminar</w:t>
            </w: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)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br/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7513DE50" w14:textId="77777777" w:rsidR="006E06F9" w:rsidRPr="006E06F9" w:rsidRDefault="006E06F9" w:rsidP="006E06F9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Num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  <w:p w14:paraId="1644867F" w14:textId="77777777" w:rsidR="006E06F9" w:rsidRPr="006E06F9" w:rsidRDefault="006E06F9" w:rsidP="006E06F9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14:paraId="5A3E9FC3" w14:textId="77777777" w:rsidR="006E06F9" w:rsidRPr="006E06F9" w:rsidRDefault="006E06F9" w:rsidP="006E06F9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840" w:type="dxa"/>
          </w:tcPr>
          <w:p w14:paraId="23124A62" w14:textId="77777777" w:rsidR="006E06F9" w:rsidRDefault="006E06F9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2F83E8DD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6603DF" w:rsidRPr="006E06F9" w14:paraId="30C2BE0F" w14:textId="77777777" w:rsidTr="006E06F9">
        <w:tc>
          <w:tcPr>
            <w:tcW w:w="7870" w:type="dxa"/>
          </w:tcPr>
          <w:p w14:paraId="556A8BFB" w14:textId="1C734383" w:rsidR="006603DF" w:rsidRPr="006E06F9" w:rsidRDefault="006603D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1e)</w:t>
            </w:r>
            <w:r w:rsidR="004A1CA7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ab/>
            </w:r>
            <w:r w:rsidR="00425005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>Periods of research and study abroad</w:t>
            </w:r>
            <w:r w:rsidR="004A1CA7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</w:t>
            </w:r>
            <w:r w:rsidR="00425005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from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 xml:space="preserve"> 1 </w:t>
            </w:r>
            <w:r w:rsidR="00425005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to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 xml:space="preserve"> 3 CF</w:t>
            </w:r>
            <w:r w:rsidR="00271B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R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 xml:space="preserve"> </w:t>
            </w:r>
            <w:r w:rsidR="004A1CA7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at discretion of the Academic Board</w:t>
            </w: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)</w:t>
            </w:r>
            <w:r w:rsidR="004A1CA7"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73890215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840" w:type="dxa"/>
          </w:tcPr>
          <w:p w14:paraId="48649764" w14:textId="77777777" w:rsidR="006603DF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</w:pPr>
          </w:p>
          <w:p w14:paraId="6A21E107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</w:pPr>
          </w:p>
        </w:tc>
      </w:tr>
      <w:tr w:rsidR="006603DF" w:rsidRPr="006E06F9" w14:paraId="2F1F4B12" w14:textId="77777777" w:rsidTr="006E06F9">
        <w:tc>
          <w:tcPr>
            <w:tcW w:w="7870" w:type="dxa"/>
          </w:tcPr>
          <w:p w14:paraId="7B4F6FE4" w14:textId="0322CBEB" w:rsidR="006603DF" w:rsidRPr="006E06F9" w:rsidRDefault="006603D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2a)</w:t>
            </w:r>
            <w:r w:rsidR="000A4F4B"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ab/>
            </w:r>
            <w:r w:rsidR="000A4F4B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>Presentation of papers at national or international conferences</w:t>
            </w:r>
            <w:r w:rsidR="000A4F4B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(1 CF</w:t>
            </w:r>
            <w:r w:rsidR="00271B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R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/</w:t>
            </w:r>
            <w:r w:rsidR="000A4F4B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conference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)</w:t>
            </w:r>
            <w:r w:rsidR="000A4F4B"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318484B3" w14:textId="2A37851B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="00631EC5" w:rsidRPr="006E06F9">
              <w:rPr>
                <w:rFonts w:ascii="Arial" w:hAnsi="Arial" w:cs="Arial"/>
                <w:color w:val="333333"/>
                <w:sz w:val="18"/>
                <w:szCs w:val="18"/>
              </w:rPr>
              <w:t>N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  <w:p w14:paraId="43E39F11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14:paraId="0E5A396D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840" w:type="dxa"/>
          </w:tcPr>
          <w:p w14:paraId="576147B3" w14:textId="77777777" w:rsidR="006603DF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3659D3CE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6603DF" w:rsidRPr="006E06F9" w14:paraId="3AE5F1AD" w14:textId="77777777" w:rsidTr="006E06F9">
        <w:tc>
          <w:tcPr>
            <w:tcW w:w="7870" w:type="dxa"/>
          </w:tcPr>
          <w:p w14:paraId="55E2231B" w14:textId="270E01E3" w:rsidR="006603DF" w:rsidRPr="006E06F9" w:rsidRDefault="006603D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2b)</w:t>
            </w:r>
            <w:r w:rsidR="00277051"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ab/>
            </w:r>
            <w:r w:rsidR="00277051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>Publications in national journals</w:t>
            </w:r>
            <w:r w:rsidR="00277051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(1 CF</w:t>
            </w:r>
            <w:r w:rsidR="00271B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R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/</w:t>
            </w:r>
            <w:r w:rsidR="00277051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paper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)</w:t>
            </w:r>
            <w:r w:rsidR="00277051"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color w:val="333333"/>
                <w:sz w:val="18"/>
                <w:szCs w:val="18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5F69941B" w14:textId="7044F31B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="00631EC5" w:rsidRPr="006E06F9">
              <w:rPr>
                <w:rFonts w:ascii="Arial" w:hAnsi="Arial" w:cs="Arial"/>
                <w:color w:val="333333"/>
                <w:sz w:val="18"/>
                <w:szCs w:val="18"/>
              </w:rPr>
              <w:t>N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</w:tc>
        <w:tc>
          <w:tcPr>
            <w:tcW w:w="840" w:type="dxa"/>
          </w:tcPr>
          <w:p w14:paraId="446694BD" w14:textId="77777777" w:rsidR="006603DF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7063ACB8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6603DF" w:rsidRPr="006E06F9" w14:paraId="41682725" w14:textId="77777777" w:rsidTr="006E06F9">
        <w:tc>
          <w:tcPr>
            <w:tcW w:w="7870" w:type="dxa"/>
          </w:tcPr>
          <w:p w14:paraId="10BC813E" w14:textId="7D8281AB" w:rsidR="006603DF" w:rsidRPr="006E06F9" w:rsidRDefault="006603D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2b)</w:t>
            </w:r>
            <w:r w:rsidR="00277051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ab/>
            </w:r>
            <w:r w:rsidR="00277051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>Publications in international journals</w:t>
            </w:r>
            <w:r w:rsidR="00277051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="00271B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</w:t>
            </w:r>
            <w:r w:rsidR="00277051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see details in the regulations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)</w:t>
            </w:r>
            <w:r w:rsidR="00277051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color w:val="333333"/>
                <w:sz w:val="18"/>
                <w:szCs w:val="18"/>
                <w:lang w:val="en-US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2AB6F30E" w14:textId="52C9E940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="00631EC5" w:rsidRPr="006E06F9">
              <w:rPr>
                <w:rFonts w:ascii="Arial" w:hAnsi="Arial" w:cs="Arial"/>
                <w:color w:val="333333"/>
                <w:sz w:val="18"/>
                <w:szCs w:val="18"/>
              </w:rPr>
              <w:t>N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  <w:p w14:paraId="47971728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14:paraId="0A6046C8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840" w:type="dxa"/>
          </w:tcPr>
          <w:p w14:paraId="72D83FBF" w14:textId="77777777" w:rsidR="006603DF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2A8813B1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570DEF" w:rsidRPr="006E06F9" w14:paraId="3B0AA848" w14:textId="77777777" w:rsidTr="006E06F9">
        <w:tc>
          <w:tcPr>
            <w:tcW w:w="7870" w:type="dxa"/>
          </w:tcPr>
          <w:p w14:paraId="05A35CD5" w14:textId="08FB092E" w:rsidR="008D28A4" w:rsidRPr="006E06F9" w:rsidRDefault="00570DE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 w:cs="Arial"/>
                <w:sz w:val="18"/>
                <w:szCs w:val="18"/>
                <w:lang w:val="en-US"/>
              </w:rPr>
              <w:t>2b)</w:t>
            </w:r>
            <w:r w:rsidR="008D28A4" w:rsidRPr="006E06F9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  <w:r w:rsidR="008D28A4" w:rsidRPr="006E06F9">
              <w:rPr>
                <w:rFonts w:ascii="Arial" w:hAnsi="Arial" w:cs="Arial"/>
                <w:b/>
                <w:sz w:val="18"/>
                <w:szCs w:val="18"/>
                <w:lang w:val="en-US"/>
              </w:rPr>
              <w:t>Publications in conference proceedings (with DOI)</w:t>
            </w:r>
            <w:r w:rsidR="008D28A4" w:rsidRPr="006E06F9">
              <w:rPr>
                <w:rFonts w:ascii="Arial" w:hAnsi="Arial" w:cs="Arial"/>
                <w:b/>
                <w:sz w:val="18"/>
                <w:szCs w:val="18"/>
                <w:lang w:val="en-US"/>
              </w:rPr>
              <w:br/>
            </w:r>
            <w:r w:rsidR="008D28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(see details in the regulations)</w:t>
            </w:r>
            <w:r w:rsidR="008D28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br/>
            </w:r>
            <w:r w:rsidR="008D28A4" w:rsidRPr="006E06F9">
              <w:rPr>
                <w:color w:val="333333"/>
                <w:sz w:val="18"/>
                <w:szCs w:val="18"/>
                <w:lang w:val="en-US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672CF8B8" w14:textId="2A7A5153" w:rsidR="00570DEF" w:rsidRPr="006E06F9" w:rsidRDefault="008D28A4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Num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</w:tc>
        <w:tc>
          <w:tcPr>
            <w:tcW w:w="840" w:type="dxa"/>
          </w:tcPr>
          <w:p w14:paraId="7665B7D9" w14:textId="77777777" w:rsidR="00570DEF" w:rsidRDefault="00570DE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</w:pPr>
          </w:p>
          <w:p w14:paraId="434EA487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</w:pPr>
          </w:p>
        </w:tc>
      </w:tr>
      <w:tr w:rsidR="008D28A4" w:rsidRPr="006E06F9" w14:paraId="77294823" w14:textId="77777777" w:rsidTr="006E06F9">
        <w:tc>
          <w:tcPr>
            <w:tcW w:w="7870" w:type="dxa"/>
          </w:tcPr>
          <w:p w14:paraId="2ACDBBAD" w14:textId="57DCD98C" w:rsidR="008D28A4" w:rsidRPr="006E06F9" w:rsidRDefault="008D28A4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2</w:t>
            </w: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c</w:t>
            </w: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)</w:t>
            </w:r>
            <w:r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ab/>
              <w:t>Filed national patents</w:t>
            </w:r>
            <w:r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(see details in the regulations)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color w:val="333333"/>
                <w:sz w:val="18"/>
                <w:szCs w:val="18"/>
                <w:lang w:val="en-US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0B687CAC" w14:textId="77777777" w:rsidR="008D28A4" w:rsidRPr="006E06F9" w:rsidRDefault="008D28A4" w:rsidP="008D28A4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Num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  <w:p w14:paraId="428396D2" w14:textId="77777777" w:rsidR="008D28A4" w:rsidRPr="006E06F9" w:rsidRDefault="008D28A4" w:rsidP="008D28A4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14:paraId="31A5B444" w14:textId="77777777" w:rsidR="008D28A4" w:rsidRPr="006E06F9" w:rsidRDefault="008D28A4" w:rsidP="008D28A4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840" w:type="dxa"/>
          </w:tcPr>
          <w:p w14:paraId="532AAC91" w14:textId="77777777" w:rsidR="008D28A4" w:rsidRDefault="008D28A4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3D015511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8D28A4" w:rsidRPr="006E06F9" w14:paraId="18CCED64" w14:textId="77777777" w:rsidTr="006E06F9">
        <w:tc>
          <w:tcPr>
            <w:tcW w:w="7870" w:type="dxa"/>
          </w:tcPr>
          <w:p w14:paraId="05C15430" w14:textId="34CAD08C" w:rsidR="008D28A4" w:rsidRPr="006E06F9" w:rsidRDefault="008D28A4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6E06F9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6E06F9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  <w:r w:rsidRPr="006E06F9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  <w:r w:rsidRPr="006E06F9">
              <w:rPr>
                <w:rFonts w:ascii="Arial" w:hAnsi="Arial" w:cs="Arial"/>
                <w:b/>
                <w:sz w:val="18"/>
                <w:szCs w:val="18"/>
                <w:lang w:val="en-US"/>
              </w:rPr>
              <w:t>Filed international patents</w:t>
            </w:r>
            <w:r w:rsidRPr="006E06F9">
              <w:rPr>
                <w:rFonts w:ascii="Arial" w:hAnsi="Arial" w:cs="Arial"/>
                <w:b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(see details in the regulations)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color w:val="333333"/>
                <w:sz w:val="18"/>
                <w:szCs w:val="18"/>
                <w:lang w:val="en-US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64C77773" w14:textId="556C6A6C" w:rsidR="008D28A4" w:rsidRPr="006E06F9" w:rsidRDefault="008D28A4" w:rsidP="008D28A4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Num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</w:tc>
        <w:tc>
          <w:tcPr>
            <w:tcW w:w="840" w:type="dxa"/>
          </w:tcPr>
          <w:p w14:paraId="3CC8EB3C" w14:textId="77777777" w:rsidR="008D28A4" w:rsidRDefault="008D28A4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533E5197" w14:textId="77777777" w:rsidR="00207605" w:rsidRPr="006E06F9" w:rsidRDefault="00207605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6603DF" w:rsidRPr="006E06F9" w14:paraId="7F226A53" w14:textId="77777777" w:rsidTr="006E06F9">
        <w:tc>
          <w:tcPr>
            <w:tcW w:w="7870" w:type="dxa"/>
          </w:tcPr>
          <w:p w14:paraId="084CB133" w14:textId="0E263826" w:rsidR="006603DF" w:rsidRPr="006E06F9" w:rsidRDefault="006603D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2c)</w:t>
            </w:r>
            <w:r w:rsidR="00367AA4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ab/>
            </w:r>
            <w:r w:rsidR="00367AA4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>Specialistic research seminars</w:t>
            </w:r>
            <w:r w:rsidR="00367AA4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(0</w:t>
            </w:r>
            <w:r w:rsidR="00367A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.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5 CF</w:t>
            </w:r>
            <w:r w:rsidR="00836480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R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/seminar)</w:t>
            </w:r>
            <w:r w:rsidR="00367AA4"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color w:val="333333"/>
                <w:sz w:val="18"/>
                <w:szCs w:val="18"/>
                <w:lang w:val="en-US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01369665" w14:textId="2FA9E09B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proofErr w:type="spellStart"/>
            <w:r w:rsidR="00631EC5" w:rsidRPr="006E06F9">
              <w:rPr>
                <w:rFonts w:ascii="Arial" w:hAnsi="Arial" w:cs="Arial"/>
                <w:color w:val="333333"/>
                <w:sz w:val="18"/>
                <w:szCs w:val="18"/>
              </w:rPr>
              <w:t>N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um</w:t>
            </w:r>
            <w:proofErr w:type="spellEnd"/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  <w:p w14:paraId="26346241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14:paraId="42AA2EFB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840" w:type="dxa"/>
          </w:tcPr>
          <w:p w14:paraId="15D93096" w14:textId="77777777" w:rsidR="006603DF" w:rsidRPr="006E06F9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48299ABF" w14:textId="77777777" w:rsidR="006603DF" w:rsidRPr="006E06F9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6603DF" w:rsidRPr="006E06F9" w14:paraId="15F85E54" w14:textId="77777777" w:rsidTr="006E06F9">
        <w:tc>
          <w:tcPr>
            <w:tcW w:w="7870" w:type="dxa"/>
            <w:tcBorders>
              <w:bottom w:val="single" w:sz="4" w:space="0" w:color="auto"/>
            </w:tcBorders>
          </w:tcPr>
          <w:p w14:paraId="07FD98BB" w14:textId="56FFBDE0" w:rsidR="006603DF" w:rsidRPr="006E06F9" w:rsidRDefault="006603DF" w:rsidP="006E06F9">
            <w:pPr>
              <w:tabs>
                <w:tab w:val="left" w:pos="640"/>
              </w:tabs>
              <w:spacing w:before="60" w:after="60"/>
              <w:ind w:left="634" w:hanging="634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/>
                <w:bCs/>
                <w:color w:val="333333"/>
                <w:sz w:val="18"/>
                <w:szCs w:val="18"/>
                <w:lang w:val="en-US"/>
              </w:rPr>
              <w:t>2d)</w:t>
            </w:r>
            <w:r w:rsidR="00367AA4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ab/>
            </w:r>
            <w:r w:rsidR="00367AA4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t>Frontal teaching activities</w:t>
            </w:r>
            <w:r w:rsidR="00367AA4" w:rsidRPr="006E06F9">
              <w:rPr>
                <w:rFonts w:ascii="Arial" w:hAnsi="Arial"/>
                <w:b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(0</w:t>
            </w:r>
            <w:r w:rsidR="00367A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.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2 CF</w:t>
            </w:r>
            <w:r w:rsidR="00836480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R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/</w:t>
            </w:r>
            <w:r w:rsidR="00367AA4"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hour</w:t>
            </w:r>
            <w:r w:rsidRPr="006E06F9">
              <w:rPr>
                <w:rFonts w:ascii="Arial" w:hAnsi="Arial"/>
                <w:color w:val="333333"/>
                <w:sz w:val="18"/>
                <w:szCs w:val="18"/>
                <w:lang w:val="en-US"/>
              </w:rPr>
              <w:t>)</w:t>
            </w:r>
            <w:r w:rsidR="00367AA4" w:rsidRPr="006E06F9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br/>
            </w:r>
            <w:r w:rsidRPr="006E06F9">
              <w:rPr>
                <w:color w:val="333333"/>
                <w:sz w:val="18"/>
                <w:szCs w:val="18"/>
              </w:rPr>
              <w:t>……………………………………………………………………………………………</w:t>
            </w:r>
          </w:p>
        </w:tc>
        <w:tc>
          <w:tcPr>
            <w:tcW w:w="840" w:type="dxa"/>
          </w:tcPr>
          <w:p w14:paraId="26D8E14D" w14:textId="2E78D989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(</w:t>
            </w:r>
            <w:r w:rsidR="00631EC5" w:rsidRPr="006E06F9">
              <w:rPr>
                <w:rFonts w:ascii="Arial" w:hAnsi="Arial" w:cs="Arial"/>
                <w:color w:val="333333"/>
                <w:sz w:val="18"/>
                <w:szCs w:val="18"/>
              </w:rPr>
              <w:t>Hours</w:t>
            </w:r>
            <w:r w:rsidRPr="006E06F9">
              <w:rPr>
                <w:rFonts w:ascii="Arial" w:hAnsi="Arial" w:cs="Arial"/>
                <w:color w:val="333333"/>
                <w:sz w:val="18"/>
                <w:szCs w:val="18"/>
              </w:rPr>
              <w:t>)</w:t>
            </w:r>
          </w:p>
          <w:p w14:paraId="6948169F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14:paraId="0D98AED3" w14:textId="77777777" w:rsidR="006603DF" w:rsidRPr="006E06F9" w:rsidRDefault="006603DF" w:rsidP="00631EC5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840" w:type="dxa"/>
          </w:tcPr>
          <w:p w14:paraId="35779F0F" w14:textId="77777777" w:rsidR="006603DF" w:rsidRPr="006E06F9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  <w:p w14:paraId="491DC416" w14:textId="77777777" w:rsidR="006603DF" w:rsidRPr="006E06F9" w:rsidRDefault="006603DF" w:rsidP="00207605">
            <w:pPr>
              <w:jc w:val="center"/>
              <w:rPr>
                <w:rFonts w:ascii="Arial" w:hAnsi="Arial"/>
                <w:b/>
                <w:color w:val="333333"/>
                <w:sz w:val="18"/>
                <w:szCs w:val="18"/>
              </w:rPr>
            </w:pPr>
          </w:p>
        </w:tc>
      </w:tr>
      <w:tr w:rsidR="006603DF" w:rsidRPr="006E06F9" w14:paraId="270FB2AE" w14:textId="77777777" w:rsidTr="006E06F9">
        <w:tc>
          <w:tcPr>
            <w:tcW w:w="7870" w:type="dxa"/>
            <w:shd w:val="clear" w:color="auto" w:fill="002060"/>
          </w:tcPr>
          <w:p w14:paraId="74478A4A" w14:textId="19C330F4" w:rsidR="006603DF" w:rsidRPr="006E06F9" w:rsidRDefault="00D34CB8" w:rsidP="00631EC5">
            <w:pPr>
              <w:pStyle w:val="Heading1"/>
              <w:jc w:val="left"/>
              <w:rPr>
                <w:sz w:val="18"/>
                <w:szCs w:val="18"/>
                <w:lang w:val="en-US"/>
              </w:rPr>
            </w:pPr>
            <w:r w:rsidRPr="006E06F9">
              <w:rPr>
                <w:sz w:val="18"/>
                <w:szCs w:val="18"/>
                <w:lang w:val="en-US"/>
              </w:rPr>
              <w:t>Credits already acquired during first and/or second year</w:t>
            </w:r>
          </w:p>
        </w:tc>
        <w:tc>
          <w:tcPr>
            <w:tcW w:w="840" w:type="dxa"/>
            <w:shd w:val="clear" w:color="auto" w:fill="E0E0E0"/>
          </w:tcPr>
          <w:p w14:paraId="7791278D" w14:textId="77777777" w:rsidR="006603DF" w:rsidRPr="006E06F9" w:rsidRDefault="006603DF" w:rsidP="00631EC5">
            <w:pPr>
              <w:rPr>
                <w:rFonts w:ascii="Arial" w:hAnsi="Arial"/>
                <w:b/>
                <w:color w:val="CC0000"/>
                <w:sz w:val="18"/>
                <w:szCs w:val="18"/>
                <w:lang w:val="en-US"/>
              </w:rPr>
            </w:pPr>
          </w:p>
        </w:tc>
        <w:tc>
          <w:tcPr>
            <w:tcW w:w="840" w:type="dxa"/>
          </w:tcPr>
          <w:p w14:paraId="16A73101" w14:textId="77777777" w:rsidR="006603DF" w:rsidRPr="006E06F9" w:rsidRDefault="006603DF" w:rsidP="00631EC5">
            <w:pPr>
              <w:spacing w:before="120" w:after="120"/>
              <w:jc w:val="center"/>
              <w:rPr>
                <w:rFonts w:ascii="Arial" w:hAnsi="Arial"/>
                <w:color w:val="CC0000"/>
                <w:sz w:val="18"/>
                <w:szCs w:val="18"/>
                <w:lang w:val="en-US"/>
              </w:rPr>
            </w:pPr>
          </w:p>
        </w:tc>
      </w:tr>
      <w:tr w:rsidR="006603DF" w:rsidRPr="006E06F9" w14:paraId="55E0F187" w14:textId="77777777" w:rsidTr="006E06F9">
        <w:tc>
          <w:tcPr>
            <w:tcW w:w="7870" w:type="dxa"/>
            <w:shd w:val="clear" w:color="auto" w:fill="E0E0E0"/>
          </w:tcPr>
          <w:p w14:paraId="20468359" w14:textId="77777777" w:rsidR="006603DF" w:rsidRPr="006E06F9" w:rsidRDefault="006603DF" w:rsidP="00631EC5">
            <w:pPr>
              <w:pStyle w:val="Heading2"/>
              <w:jc w:val="center"/>
              <w:rPr>
                <w:sz w:val="18"/>
                <w:szCs w:val="18"/>
              </w:rPr>
            </w:pPr>
            <w:r w:rsidRPr="006E06F9">
              <w:rPr>
                <w:sz w:val="18"/>
                <w:szCs w:val="18"/>
              </w:rPr>
              <w:t>TOTALE</w:t>
            </w:r>
          </w:p>
        </w:tc>
        <w:tc>
          <w:tcPr>
            <w:tcW w:w="840" w:type="dxa"/>
            <w:shd w:val="clear" w:color="auto" w:fill="E0E0E0"/>
          </w:tcPr>
          <w:p w14:paraId="4C29A168" w14:textId="77777777" w:rsidR="006603DF" w:rsidRPr="006E06F9" w:rsidRDefault="006603DF" w:rsidP="00631EC5">
            <w:pPr>
              <w:rPr>
                <w:rFonts w:ascii="Arial" w:hAnsi="Arial"/>
                <w:b/>
                <w:color w:val="CC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7421F5D5" w14:textId="77777777" w:rsidR="006603DF" w:rsidRPr="006E06F9" w:rsidRDefault="006603DF" w:rsidP="00631EC5">
            <w:pPr>
              <w:rPr>
                <w:rFonts w:ascii="Arial" w:hAnsi="Arial"/>
                <w:b/>
                <w:color w:val="CC0000"/>
                <w:sz w:val="18"/>
                <w:szCs w:val="18"/>
              </w:rPr>
            </w:pPr>
          </w:p>
        </w:tc>
      </w:tr>
    </w:tbl>
    <w:p w14:paraId="319E9957" w14:textId="56D4141A" w:rsidR="001B33EA" w:rsidRPr="00570DEF" w:rsidRDefault="001B33EA" w:rsidP="005F1B3B">
      <w:pPr>
        <w:spacing w:before="180" w:after="60"/>
        <w:rPr>
          <w:rFonts w:ascii="Arial" w:hAnsi="Arial"/>
          <w:color w:val="333333"/>
          <w:sz w:val="20"/>
          <w:szCs w:val="20"/>
        </w:rPr>
      </w:pPr>
    </w:p>
    <w:sectPr w:rsidR="001B33EA" w:rsidRPr="00570DEF" w:rsidSect="006603DF">
      <w:headerReference w:type="default" r:id="rId7"/>
      <w:footerReference w:type="default" r:id="rId8"/>
      <w:pgSz w:w="11900" w:h="16840"/>
      <w:pgMar w:top="0" w:right="1134" w:bottom="0" w:left="1134" w:header="708" w:footer="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98A08" w14:textId="77777777" w:rsidR="00E6428D" w:rsidRDefault="00E6428D">
      <w:r>
        <w:separator/>
      </w:r>
    </w:p>
  </w:endnote>
  <w:endnote w:type="continuationSeparator" w:id="0">
    <w:p w14:paraId="1BB3E1A1" w14:textId="77777777" w:rsidR="00E6428D" w:rsidRDefault="00E64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841C6" w14:textId="07EFC9FA" w:rsidR="0036629A" w:rsidRPr="00631EC5" w:rsidRDefault="00631EC5" w:rsidP="00631EC5">
    <w:pPr>
      <w:tabs>
        <w:tab w:val="left" w:pos="2070"/>
        <w:tab w:val="left" w:pos="5103"/>
        <w:tab w:val="left" w:pos="7088"/>
      </w:tabs>
      <w:spacing w:before="120" w:line="480" w:lineRule="auto"/>
      <w:rPr>
        <w:rFonts w:ascii="Arial" w:hAnsi="Arial"/>
        <w:b/>
        <w:color w:val="333333"/>
        <w:sz w:val="22"/>
        <w:szCs w:val="22"/>
        <w:lang w:val="en-US"/>
      </w:rPr>
    </w:pPr>
    <w:r w:rsidRPr="00631EC5">
      <w:rPr>
        <w:rFonts w:ascii="Arial" w:hAnsi="Arial"/>
        <w:b/>
        <w:color w:val="333333"/>
        <w:lang w:val="en-US"/>
      </w:rPr>
      <w:t>Ph. D. Student:</w:t>
    </w:r>
    <w:r w:rsidRPr="00631EC5">
      <w:rPr>
        <w:rFonts w:ascii="Arial" w:hAnsi="Arial"/>
        <w:b/>
        <w:color w:val="333333"/>
        <w:sz w:val="22"/>
        <w:szCs w:val="22"/>
        <w:lang w:val="en-US"/>
      </w:rPr>
      <w:tab/>
    </w:r>
    <w:r w:rsidR="0036629A" w:rsidRPr="00631EC5">
      <w:rPr>
        <w:rFonts w:ascii="Arial" w:hAnsi="Arial"/>
        <w:bCs/>
        <w:color w:val="333333"/>
        <w:sz w:val="22"/>
        <w:szCs w:val="22"/>
        <w:lang w:val="en-US"/>
      </w:rPr>
      <w:t>___________________</w:t>
    </w:r>
    <w:r w:rsidR="0036629A" w:rsidRPr="00631EC5">
      <w:rPr>
        <w:rFonts w:ascii="Arial" w:hAnsi="Arial"/>
        <w:b/>
        <w:color w:val="333333"/>
        <w:sz w:val="22"/>
        <w:szCs w:val="22"/>
        <w:lang w:val="en-US"/>
      </w:rPr>
      <w:tab/>
    </w:r>
    <w:r w:rsidRPr="00631EC5">
      <w:rPr>
        <w:rFonts w:ascii="Arial" w:hAnsi="Arial"/>
        <w:b/>
        <w:color w:val="333333"/>
        <w:sz w:val="22"/>
        <w:szCs w:val="22"/>
        <w:lang w:val="en-US"/>
      </w:rPr>
      <w:t>T</w:t>
    </w:r>
    <w:r w:rsidR="0036629A" w:rsidRPr="00631EC5">
      <w:rPr>
        <w:rFonts w:ascii="Arial" w:hAnsi="Arial"/>
        <w:b/>
        <w:color w:val="333333"/>
        <w:sz w:val="22"/>
        <w:szCs w:val="22"/>
        <w:lang w:val="en-US"/>
      </w:rPr>
      <w:t>utor:</w:t>
    </w:r>
    <w:r w:rsidR="0036629A" w:rsidRPr="00631EC5">
      <w:rPr>
        <w:rFonts w:ascii="Arial" w:hAnsi="Arial"/>
        <w:b/>
        <w:color w:val="333333"/>
        <w:sz w:val="22"/>
        <w:szCs w:val="22"/>
        <w:lang w:val="en-US"/>
      </w:rPr>
      <w:tab/>
    </w:r>
    <w:r w:rsidR="0036629A" w:rsidRPr="00631EC5">
      <w:rPr>
        <w:rFonts w:ascii="Arial" w:hAnsi="Arial"/>
        <w:bCs/>
        <w:color w:val="333333"/>
        <w:sz w:val="22"/>
        <w:szCs w:val="22"/>
        <w:lang w:val="en-US"/>
      </w:rPr>
      <w:t>___________________</w:t>
    </w:r>
  </w:p>
  <w:p w14:paraId="1ED047A3" w14:textId="0394C97D" w:rsidR="0036629A" w:rsidRPr="000A4F4B" w:rsidRDefault="00631EC5" w:rsidP="006603DF">
    <w:pPr>
      <w:tabs>
        <w:tab w:val="left" w:pos="5103"/>
        <w:tab w:val="left" w:pos="7088"/>
      </w:tabs>
      <w:spacing w:line="480" w:lineRule="auto"/>
      <w:rPr>
        <w:rFonts w:ascii="Arial" w:hAnsi="Arial"/>
        <w:b/>
        <w:color w:val="333333"/>
        <w:sz w:val="22"/>
        <w:szCs w:val="22"/>
        <w:lang w:val="en-US"/>
      </w:rPr>
    </w:pPr>
    <w:r w:rsidRPr="00631EC5">
      <w:rPr>
        <w:rFonts w:ascii="Arial" w:hAnsi="Arial"/>
        <w:color w:val="333333"/>
        <w:sz w:val="22"/>
        <w:szCs w:val="22"/>
        <w:lang w:val="en-US"/>
      </w:rPr>
      <w:t>Plan</w:t>
    </w:r>
    <w:r w:rsidR="0036629A" w:rsidRPr="00631EC5">
      <w:rPr>
        <w:rFonts w:ascii="Arial" w:hAnsi="Arial"/>
        <w:color w:val="333333"/>
        <w:sz w:val="22"/>
        <w:szCs w:val="22"/>
        <w:lang w:val="en-US"/>
      </w:rPr>
      <w:t xml:space="preserve"> </w:t>
    </w:r>
    <w:r w:rsidRPr="00631EC5">
      <w:rPr>
        <w:rFonts w:ascii="Arial" w:hAnsi="Arial"/>
        <w:color w:val="333333"/>
        <w:sz w:val="22"/>
        <w:szCs w:val="22"/>
        <w:lang w:val="en-US"/>
      </w:rPr>
      <w:t>approved</w:t>
    </w:r>
    <w:r w:rsidR="0036629A" w:rsidRPr="00631EC5">
      <w:rPr>
        <w:rFonts w:ascii="Arial" w:hAnsi="Arial"/>
        <w:color w:val="333333"/>
        <w:sz w:val="22"/>
        <w:szCs w:val="22"/>
        <w:lang w:val="en-US"/>
      </w:rPr>
      <w:t>/</w:t>
    </w:r>
    <w:r w:rsidRPr="00631EC5">
      <w:rPr>
        <w:rFonts w:ascii="Arial" w:hAnsi="Arial"/>
        <w:color w:val="333333"/>
        <w:sz w:val="22"/>
        <w:szCs w:val="22"/>
        <w:lang w:val="en-US"/>
      </w:rPr>
      <w:t>modified</w:t>
    </w:r>
    <w:r w:rsidR="0036629A" w:rsidRPr="00631EC5">
      <w:rPr>
        <w:rFonts w:ascii="Arial" w:hAnsi="Arial"/>
        <w:color w:val="333333"/>
        <w:sz w:val="22"/>
        <w:szCs w:val="22"/>
        <w:lang w:val="en-US"/>
      </w:rPr>
      <w:t xml:space="preserve"> </w:t>
    </w:r>
    <w:proofErr w:type="gramStart"/>
    <w:r w:rsidRPr="00631EC5">
      <w:rPr>
        <w:rFonts w:ascii="Arial" w:hAnsi="Arial"/>
        <w:color w:val="333333"/>
        <w:sz w:val="22"/>
        <w:szCs w:val="22"/>
        <w:lang w:val="en-US"/>
      </w:rPr>
      <w:t>on</w:t>
    </w:r>
    <w:r w:rsidR="0036629A" w:rsidRPr="00631EC5">
      <w:rPr>
        <w:rFonts w:ascii="Arial" w:hAnsi="Arial"/>
        <w:color w:val="333333"/>
        <w:sz w:val="22"/>
        <w:szCs w:val="22"/>
        <w:lang w:val="en-US"/>
      </w:rPr>
      <w:t xml:space="preserve">  …</w:t>
    </w:r>
    <w:proofErr w:type="gramEnd"/>
    <w:r w:rsidR="0036629A" w:rsidRPr="00631EC5">
      <w:rPr>
        <w:rFonts w:ascii="Arial" w:hAnsi="Arial"/>
        <w:color w:val="333333"/>
        <w:sz w:val="22"/>
        <w:szCs w:val="22"/>
        <w:lang w:val="en-US"/>
      </w:rPr>
      <w:t>/…/……</w:t>
    </w:r>
    <w:r w:rsidR="0036629A" w:rsidRPr="00631EC5">
      <w:rPr>
        <w:rFonts w:ascii="Arial" w:hAnsi="Arial"/>
        <w:color w:val="333333"/>
        <w:sz w:val="22"/>
        <w:szCs w:val="22"/>
        <w:lang w:val="en-US"/>
      </w:rPr>
      <w:tab/>
    </w:r>
    <w:r w:rsidRPr="000A4F4B">
      <w:rPr>
        <w:rFonts w:ascii="Arial" w:hAnsi="Arial"/>
        <w:b/>
        <w:color w:val="333333"/>
        <w:sz w:val="22"/>
        <w:szCs w:val="22"/>
        <w:lang w:val="en-US"/>
      </w:rPr>
      <w:t>Coordinator</w:t>
    </w:r>
    <w:r w:rsidR="0036629A" w:rsidRPr="000A4F4B">
      <w:rPr>
        <w:rFonts w:ascii="Arial" w:hAnsi="Arial"/>
        <w:b/>
        <w:color w:val="333333"/>
        <w:sz w:val="22"/>
        <w:szCs w:val="22"/>
        <w:lang w:val="en-US"/>
      </w:rPr>
      <w:t>:</w:t>
    </w:r>
    <w:r w:rsidR="0036629A" w:rsidRPr="000A4F4B">
      <w:rPr>
        <w:rFonts w:ascii="Arial" w:hAnsi="Arial"/>
        <w:b/>
        <w:color w:val="333333"/>
        <w:sz w:val="22"/>
        <w:szCs w:val="22"/>
        <w:lang w:val="en-US"/>
      </w:rPr>
      <w:tab/>
    </w:r>
    <w:r w:rsidR="0036629A" w:rsidRPr="000A4F4B">
      <w:rPr>
        <w:rFonts w:ascii="Arial" w:hAnsi="Arial"/>
        <w:bCs/>
        <w:color w:val="333333"/>
        <w:sz w:val="22"/>
        <w:szCs w:val="22"/>
        <w:lang w:val="en-US"/>
      </w:rPr>
      <w:t>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7B71B" w14:textId="77777777" w:rsidR="00E6428D" w:rsidRDefault="00E6428D">
      <w:r>
        <w:separator/>
      </w:r>
    </w:p>
  </w:footnote>
  <w:footnote w:type="continuationSeparator" w:id="0">
    <w:p w14:paraId="3B84D66E" w14:textId="77777777" w:rsidR="00E6428D" w:rsidRDefault="00E64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1804"/>
      <w:gridCol w:w="6192"/>
      <w:gridCol w:w="1636"/>
    </w:tblGrid>
    <w:tr w:rsidR="00631EC5" w:rsidRPr="002E4CD1" w14:paraId="2DD0FA9C" w14:textId="77777777" w:rsidTr="006603DF">
      <w:tc>
        <w:tcPr>
          <w:tcW w:w="1809" w:type="dxa"/>
        </w:tcPr>
        <w:p w14:paraId="3F4CEBB9" w14:textId="7B096DAC" w:rsidR="001B33EA" w:rsidRDefault="00631EC5">
          <w:pPr>
            <w:pStyle w:val="Header"/>
            <w:jc w:val="center"/>
            <w:rPr>
              <w:color w:val="333333"/>
            </w:rPr>
          </w:pPr>
          <w:r>
            <w:rPr>
              <w:noProof/>
              <w:color w:val="000080"/>
              <w:sz w:val="20"/>
            </w:rPr>
            <w:drawing>
              <wp:inline distT="0" distB="0" distL="0" distR="0" wp14:anchorId="33C160BD" wp14:editId="69362407">
                <wp:extent cx="950008" cy="950008"/>
                <wp:effectExtent l="0" t="0" r="0" b="0"/>
                <wp:docPr id="417730944" name="Picture 1" descr="A computer chip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7730944" name="Picture 1" descr="A computer chip with word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668" cy="953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D4D97">
            <w:rPr>
              <w:noProof/>
              <w:color w:val="000080"/>
              <w:sz w:val="20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34B75F1A" wp14:editId="561C4BB5">
                    <wp:simplePos x="0" y="0"/>
                    <wp:positionH relativeFrom="column">
                      <wp:posOffset>-97155</wp:posOffset>
                    </wp:positionH>
                    <wp:positionV relativeFrom="paragraph">
                      <wp:posOffset>-104140</wp:posOffset>
                    </wp:positionV>
                    <wp:extent cx="6306820" cy="1181100"/>
                    <wp:effectExtent l="25400" t="25400" r="30480" b="25400"/>
                    <wp:wrapNone/>
                    <wp:docPr id="1449754914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306820" cy="1181100"/>
                              <a:chOff x="943" y="815"/>
                              <a:chExt cx="9932" cy="1860"/>
                            </a:xfrm>
                          </wpg:grpSpPr>
                          <wps:wsp>
                            <wps:cNvPr id="1584106271" name="Rectangle 2"/>
                            <wps:cNvSpPr>
                              <a:spLocks/>
                            </wps:cNvSpPr>
                            <wps:spPr bwMode="auto">
                              <a:xfrm>
                                <a:off x="1017" y="930"/>
                                <a:ext cx="71" cy="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814678" name="Rectangle 3"/>
                            <wps:cNvSpPr>
                              <a:spLocks/>
                            </wps:cNvSpPr>
                            <wps:spPr bwMode="auto">
                              <a:xfrm rot="21017670">
                                <a:off x="1005" y="2532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3543121" name="Line 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014" y="2517"/>
                                <a:ext cx="9759" cy="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4232590" name="Rectangle 5"/>
                            <wps:cNvSpPr>
                              <a:spLocks/>
                            </wps:cNvSpPr>
                            <wps:spPr bwMode="auto">
                              <a:xfrm rot="19831952">
                                <a:off x="10732" y="2507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382465" name="Rectangle 6"/>
                            <wps:cNvSpPr>
                              <a:spLocks/>
                            </wps:cNvSpPr>
                            <wps:spPr bwMode="auto">
                              <a:xfrm rot="19831952">
                                <a:off x="943" y="815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967B123" id="Group 1" o:spid="_x0000_s1026" style="position:absolute;margin-left:-7.65pt;margin-top:-8.2pt;width:496.6pt;height:93pt;z-index:251657728" coordorigin="943,815" coordsize="9932,1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">
                    <v:rect id="Rectangle 2" o:spid="_x0000_s1027" style="position:absolute;left:1017;top:930;width:71;height:16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" fillcolor="#002060" strokecolor="#002060">
                      <v:path arrowok="t"/>
                    </v:rect>
                    <v:rect id="Rectangle 3" o:spid="_x0000_s1028" style="position:absolute;left:1005;top:2532;width:143;height:143;rotation:-63606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" strokecolor="white">
                      <v:path arrowok="t"/>
                    </v:rect>
                    <v:line id="Line 4" o:spid="_x0000_s1029" style="position:absolute;flip:y;visibility:visible;mso-wrap-style:square" from="1014,2517" to="10773,2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" strokecolor="#002060" strokeweight="1.5pt">
                      <o:lock v:ext="edit" shapetype="f"/>
                    </v:line>
                    <v:rect id="Rectangle 5" o:spid="_x0000_s1030" style="position:absolute;left:10732;top:2507;width:143;height:143;rotation:-19311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" strokecolor="white">
                      <v:path arrowok="t"/>
                    </v:rect>
                    <v:rect id="Rectangle 6" o:spid="_x0000_s1031" style="position:absolute;left:943;top:815;width:143;height:143;rotation:-19311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" strokecolor="white">
                      <v:path arrowok="t"/>
                    </v:rect>
                  </v:group>
                </w:pict>
              </mc:Fallback>
            </mc:AlternateContent>
          </w:r>
        </w:p>
        <w:p w14:paraId="04FBE40A" w14:textId="0CE3D3D1" w:rsidR="001B33EA" w:rsidRDefault="001B33EA">
          <w:pPr>
            <w:pStyle w:val="Header"/>
            <w:jc w:val="center"/>
            <w:rPr>
              <w:color w:val="333333"/>
              <w:sz w:val="18"/>
            </w:rPr>
          </w:pPr>
        </w:p>
      </w:tc>
      <w:tc>
        <w:tcPr>
          <w:tcW w:w="6379" w:type="dxa"/>
        </w:tcPr>
        <w:p w14:paraId="4E680037" w14:textId="5473BBC2" w:rsidR="00C415B2" w:rsidRPr="002E4CD1" w:rsidRDefault="002E4CD1">
          <w:pPr>
            <w:pStyle w:val="Header"/>
            <w:tabs>
              <w:tab w:val="clear" w:pos="4819"/>
            </w:tabs>
            <w:spacing w:before="200" w:after="120"/>
            <w:jc w:val="center"/>
            <w:rPr>
              <w:rFonts w:ascii="Arial" w:hAnsi="Arial"/>
              <w:b/>
              <w:color w:val="333333"/>
              <w:sz w:val="32"/>
              <w:szCs w:val="32"/>
              <w:lang w:val="en-US"/>
            </w:rPr>
          </w:pPr>
          <w:r w:rsidRPr="002E4CD1">
            <w:rPr>
              <w:rFonts w:ascii="Arial" w:hAnsi="Arial"/>
              <w:b/>
              <w:color w:val="333333"/>
              <w:sz w:val="32"/>
              <w:szCs w:val="32"/>
              <w:lang w:val="en-US"/>
            </w:rPr>
            <w:t>PH.D. PROGRAM OF NATIONAL INTEREST IN</w:t>
          </w:r>
        </w:p>
        <w:p w14:paraId="06DD1ABF" w14:textId="50B4B2D6" w:rsidR="001B33EA" w:rsidRPr="002E4CD1" w:rsidRDefault="001B33EA">
          <w:pPr>
            <w:pStyle w:val="Header"/>
            <w:tabs>
              <w:tab w:val="clear" w:pos="4819"/>
            </w:tabs>
            <w:spacing w:before="200" w:after="120"/>
            <w:jc w:val="center"/>
            <w:rPr>
              <w:b/>
              <w:color w:val="333333"/>
              <w:sz w:val="34"/>
              <w:lang w:val="en-US"/>
            </w:rPr>
          </w:pPr>
          <w:r w:rsidRPr="002E4CD1">
            <w:rPr>
              <w:rFonts w:ascii="Arial" w:hAnsi="Arial"/>
              <w:b/>
              <w:color w:val="333333"/>
              <w:sz w:val="32"/>
              <w:szCs w:val="32"/>
              <w:lang w:val="en-US"/>
            </w:rPr>
            <w:t>MICRO</w:t>
          </w:r>
          <w:r w:rsidR="002E4CD1" w:rsidRPr="002E4CD1">
            <w:rPr>
              <w:rFonts w:ascii="Arial" w:hAnsi="Arial"/>
              <w:b/>
              <w:color w:val="333333"/>
              <w:sz w:val="32"/>
              <w:szCs w:val="32"/>
              <w:lang w:val="en-US"/>
            </w:rPr>
            <w:t>- AND NANO-ELECTRONICS</w:t>
          </w:r>
        </w:p>
      </w:tc>
      <w:tc>
        <w:tcPr>
          <w:tcW w:w="1584" w:type="dxa"/>
        </w:tcPr>
        <w:p w14:paraId="206A6C7F" w14:textId="105AD8F0" w:rsidR="001B33EA" w:rsidRPr="002E4CD1" w:rsidRDefault="00631EC5">
          <w:pPr>
            <w:pStyle w:val="BodyText2"/>
            <w:spacing w:after="120"/>
            <w:ind w:right="-85"/>
            <w:rPr>
              <w:b/>
              <w:color w:val="333333"/>
              <w:sz w:val="34"/>
              <w:lang w:val="en-US"/>
            </w:rPr>
          </w:pPr>
          <w:r>
            <w:rPr>
              <w:b/>
              <w:noProof/>
              <w:color w:val="333333"/>
              <w:sz w:val="34"/>
              <w:lang w:val="en-US"/>
            </w:rPr>
            <w:drawing>
              <wp:inline distT="0" distB="0" distL="0" distR="0" wp14:anchorId="08412870" wp14:editId="7D50EBE5">
                <wp:extent cx="901700" cy="901700"/>
                <wp:effectExtent l="0" t="0" r="0" b="0"/>
                <wp:docPr id="172199342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1993427" name="Picture 172199342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888" cy="902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52B0E89" w14:textId="77777777" w:rsidR="001B33EA" w:rsidRPr="002E4CD1" w:rsidRDefault="001B33EA">
    <w:pPr>
      <w:pStyle w:val="Header"/>
      <w:rPr>
        <w:color w:val="333333"/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1A4F"/>
    <w:multiLevelType w:val="hybridMultilevel"/>
    <w:tmpl w:val="E4203B1E"/>
    <w:lvl w:ilvl="0" w:tplc="00010410">
      <w:start w:val="1"/>
      <w:numFmt w:val="bullet"/>
      <w:lvlText w:val="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20EA603A"/>
    <w:multiLevelType w:val="hybridMultilevel"/>
    <w:tmpl w:val="BFA0FA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80084"/>
    <w:multiLevelType w:val="hybridMultilevel"/>
    <w:tmpl w:val="D842E6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D39A6"/>
    <w:multiLevelType w:val="hybridMultilevel"/>
    <w:tmpl w:val="B6683404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A0F26"/>
    <w:multiLevelType w:val="hybridMultilevel"/>
    <w:tmpl w:val="C8A87D5C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91E77"/>
    <w:multiLevelType w:val="hybridMultilevel"/>
    <w:tmpl w:val="DC74F49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83675261">
    <w:abstractNumId w:val="4"/>
  </w:num>
  <w:num w:numId="2" w16cid:durableId="366226231">
    <w:abstractNumId w:val="3"/>
  </w:num>
  <w:num w:numId="3" w16cid:durableId="381901600">
    <w:abstractNumId w:val="0"/>
  </w:num>
  <w:num w:numId="4" w16cid:durableId="417025025">
    <w:abstractNumId w:val="2"/>
  </w:num>
  <w:num w:numId="5" w16cid:durableId="321737926">
    <w:abstractNumId w:val="5"/>
  </w:num>
  <w:num w:numId="6" w16cid:durableId="42095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5B2"/>
    <w:rsid w:val="00032D27"/>
    <w:rsid w:val="000A4F4B"/>
    <w:rsid w:val="000C6DB8"/>
    <w:rsid w:val="000F7565"/>
    <w:rsid w:val="001B33EA"/>
    <w:rsid w:val="001C6C76"/>
    <w:rsid w:val="001D1CD4"/>
    <w:rsid w:val="00207605"/>
    <w:rsid w:val="00271BA4"/>
    <w:rsid w:val="00277051"/>
    <w:rsid w:val="002E4CD1"/>
    <w:rsid w:val="0036629A"/>
    <w:rsid w:val="00367AA4"/>
    <w:rsid w:val="00425005"/>
    <w:rsid w:val="004A1CA7"/>
    <w:rsid w:val="004C448A"/>
    <w:rsid w:val="00570DEF"/>
    <w:rsid w:val="005D4D97"/>
    <w:rsid w:val="005F1B3B"/>
    <w:rsid w:val="00631EC5"/>
    <w:rsid w:val="006603DF"/>
    <w:rsid w:val="006E06F9"/>
    <w:rsid w:val="007A1555"/>
    <w:rsid w:val="00812BEC"/>
    <w:rsid w:val="00836480"/>
    <w:rsid w:val="008737BD"/>
    <w:rsid w:val="008D28A4"/>
    <w:rsid w:val="009C43C9"/>
    <w:rsid w:val="00A114CD"/>
    <w:rsid w:val="00BD6410"/>
    <w:rsid w:val="00C11436"/>
    <w:rsid w:val="00C415B2"/>
    <w:rsid w:val="00C577C1"/>
    <w:rsid w:val="00D34CB8"/>
    <w:rsid w:val="00DA60F6"/>
    <w:rsid w:val="00E6428D"/>
    <w:rsid w:val="00FC2E71"/>
    <w:rsid w:val="00FE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A395A9"/>
  <w15:chartTrackingRefBased/>
  <w15:docId w15:val="{42A150CE-93D0-5C40-ABFA-5AEE0F5A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jc w:val="center"/>
      <w:outlineLvl w:val="0"/>
    </w:pPr>
    <w:rPr>
      <w:rFonts w:ascii="Arial" w:hAnsi="Arial"/>
      <w:b/>
      <w:color w:val="FFFFFF"/>
    </w:rPr>
  </w:style>
  <w:style w:type="paragraph" w:styleId="Heading2">
    <w:name w:val="heading 2"/>
    <w:basedOn w:val="Normal"/>
    <w:next w:val="Normal"/>
    <w:qFormat/>
    <w:pPr>
      <w:keepNext/>
      <w:spacing w:before="120" w:after="120"/>
      <w:jc w:val="right"/>
      <w:outlineLvl w:val="1"/>
    </w:pPr>
    <w:rPr>
      <w:rFonts w:ascii="Arial" w:hAnsi="Arial"/>
      <w:b/>
      <w:color w:val="3333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pPr>
      <w:tabs>
        <w:tab w:val="center" w:pos="4819"/>
        <w:tab w:val="right" w:pos="9638"/>
      </w:tabs>
    </w:pPr>
  </w:style>
  <w:style w:type="paragraph" w:styleId="BodyText2">
    <w:name w:val="Body Text 2"/>
    <w:basedOn w:val="Normal"/>
    <w:rPr>
      <w:rFonts w:ascii="Arial" w:hAnsi="Arial" w:cs="Arial"/>
      <w:bCs/>
      <w:color w:val="000080"/>
      <w:sz w:val="16"/>
    </w:rPr>
  </w:style>
  <w:style w:type="paragraph" w:styleId="BodyText">
    <w:name w:val="Body Text"/>
    <w:basedOn w:val="Normal"/>
    <w:pPr>
      <w:spacing w:before="40"/>
    </w:pPr>
    <w:rPr>
      <w:rFonts w:ascii="Times" w:hAnsi="Times"/>
      <w:color w:val="000080"/>
      <w:sz w:val="20"/>
    </w:rPr>
  </w:style>
  <w:style w:type="paragraph" w:styleId="BalloonText">
    <w:name w:val="Balloon Text"/>
    <w:basedOn w:val="Normal"/>
    <w:link w:val="BalloonTextChar"/>
    <w:rsid w:val="00570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70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ontecchi\Desktop\Dottorato_microel\Regolamento_didattic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Settings\montecchi\Desktop\Dottorato_microel\Regolamento_didattico.dot</Template>
  <TotalTime>47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PIANO DI ATTIVITA’ DIDATTICA</vt:lpstr>
      <vt:lpstr>PIANO DI ATTIVITA’ DIDATTICA</vt:lpstr>
    </vt:vector>
  </TitlesOfParts>
  <Company>Università di Pavia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PIANO DI ATTIVITA’ DIDATTICA</dc:title>
  <dc:subject/>
  <dc:creator>montecchi</dc:creator>
  <cp:keywords/>
  <cp:lastModifiedBy>Piero Malcovati</cp:lastModifiedBy>
  <cp:revision>15</cp:revision>
  <cp:lastPrinted>2016-10-12T08:58:00Z</cp:lastPrinted>
  <dcterms:created xsi:type="dcterms:W3CDTF">2023-11-14T15:35:00Z</dcterms:created>
  <dcterms:modified xsi:type="dcterms:W3CDTF">2023-11-15T10:01:00Z</dcterms:modified>
</cp:coreProperties>
</file>